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D851F" w14:textId="6A28CC52" w:rsidR="000814E9" w:rsidRDefault="0038703F" w:rsidP="00AA521B">
      <w:pPr>
        <w:spacing w:line="276" w:lineRule="auto"/>
      </w:pPr>
      <w:r w:rsidRPr="00695484">
        <w:t>2026-</w:t>
      </w:r>
      <w:r w:rsidR="007F1634">
        <w:t>06</w:t>
      </w:r>
      <w:r w:rsidRPr="00695484">
        <w:t>-</w:t>
      </w:r>
      <w:r w:rsidR="007F1634">
        <w:t>24</w:t>
      </w:r>
    </w:p>
    <w:p w14:paraId="08764518" w14:textId="4CD0C802" w:rsidR="00462E8D" w:rsidRPr="00462E8D" w:rsidRDefault="0038703F" w:rsidP="00462E8D">
      <w:pPr>
        <w:pStyle w:val="Rubrik1"/>
        <w:spacing w:line="276" w:lineRule="auto"/>
        <w:rPr>
          <w:color w:val="000000" w:themeColor="text1"/>
        </w:rPr>
      </w:pPr>
      <w:r w:rsidRPr="00784415">
        <w:rPr>
          <w:color w:val="000000" w:themeColor="text1"/>
        </w:rPr>
        <w:t>Ansök</w:t>
      </w:r>
      <w:r w:rsidR="00462E8D">
        <w:rPr>
          <w:color w:val="000000" w:themeColor="text1"/>
        </w:rPr>
        <w:t>ning</w:t>
      </w:r>
      <w:r w:rsidR="00FD7E24">
        <w:rPr>
          <w:color w:val="000000" w:themeColor="text1"/>
        </w:rPr>
        <w:t>s</w:t>
      </w:r>
      <w:r w:rsidR="00462E8D">
        <w:rPr>
          <w:color w:val="000000" w:themeColor="text1"/>
        </w:rPr>
        <w:t>förfarande gällande</w:t>
      </w:r>
      <w:r w:rsidR="00462E8D">
        <w:rPr>
          <w:color w:val="000000" w:themeColor="text1"/>
        </w:rPr>
        <w:br/>
        <w:t xml:space="preserve">stipendier för </w:t>
      </w:r>
      <w:r w:rsidR="003829ED">
        <w:rPr>
          <w:color w:val="000000" w:themeColor="text1"/>
        </w:rPr>
        <w:t>resor och utbildning</w:t>
      </w:r>
    </w:p>
    <w:p w14:paraId="51DCBC65" w14:textId="1A0AA96A" w:rsidR="00462E8D" w:rsidRPr="00F30976" w:rsidRDefault="00462E8D" w:rsidP="00462E8D">
      <w:pPr>
        <w:autoSpaceDE w:val="0"/>
        <w:autoSpaceDN w:val="0"/>
        <w:adjustRightInd w:val="0"/>
        <w:spacing w:line="276" w:lineRule="auto"/>
        <w:rPr>
          <w:rStyle w:val="Hyperlnk"/>
          <w:rFonts w:ascii="Georgia" w:hAnsi="Georgia"/>
          <w:color w:val="auto"/>
          <w:sz w:val="20"/>
          <w:szCs w:val="20"/>
          <w:u w:val="none"/>
        </w:rPr>
      </w:pPr>
      <w:r w:rsidRPr="001F0E67">
        <w:rPr>
          <w:rFonts w:ascii="Georgia" w:hAnsi="Georgia" w:cs="Times New Roman"/>
          <w:sz w:val="20"/>
          <w:szCs w:val="20"/>
        </w:rPr>
        <w:t xml:space="preserve">Ansökan görs genom: </w:t>
      </w:r>
      <w:r>
        <w:rPr>
          <w:rFonts w:ascii="Georgia" w:hAnsi="Georgia"/>
          <w:sz w:val="20"/>
          <w:szCs w:val="20"/>
        </w:rPr>
        <w:br/>
      </w:r>
      <w:r w:rsidRPr="001F0E67">
        <w:rPr>
          <w:rFonts w:ascii="Georgia" w:hAnsi="Georgia" w:cs="Times New Roman"/>
          <w:sz w:val="20"/>
          <w:szCs w:val="20"/>
        </w:rPr>
        <w:t xml:space="preserve">1) </w:t>
      </w:r>
      <w:r w:rsidRPr="001F0E67">
        <w:rPr>
          <w:rFonts w:ascii="Georgia" w:hAnsi="Georgia" w:cs="Times New Roman"/>
          <w:b/>
          <w:bCs/>
          <w:sz w:val="20"/>
          <w:szCs w:val="20"/>
        </w:rPr>
        <w:t xml:space="preserve">webbformulär </w:t>
      </w:r>
      <w:r w:rsidRPr="001F0E67">
        <w:rPr>
          <w:rStyle w:val="Hyperlnk"/>
          <w:rFonts w:ascii="Georgia" w:hAnsi="Georgia" w:cs="Times New Roman"/>
          <w:color w:val="auto"/>
          <w:sz w:val="20"/>
          <w:szCs w:val="20"/>
          <w:u w:val="none"/>
        </w:rPr>
        <w:t xml:space="preserve">senast </w:t>
      </w:r>
      <w:r w:rsidR="003829ED">
        <w:rPr>
          <w:rStyle w:val="Hyperlnk"/>
          <w:rFonts w:ascii="Georgia" w:hAnsi="Georgia" w:cs="Times New Roman"/>
          <w:color w:val="auto"/>
          <w:sz w:val="20"/>
          <w:szCs w:val="20"/>
          <w:u w:val="none"/>
        </w:rPr>
        <w:t xml:space="preserve">1 april och </w:t>
      </w:r>
      <w:r w:rsidRPr="001F0E67">
        <w:rPr>
          <w:rStyle w:val="Hyperlnk"/>
          <w:rFonts w:ascii="Georgia" w:hAnsi="Georgia" w:cs="Times New Roman"/>
          <w:color w:val="auto"/>
          <w:sz w:val="20"/>
          <w:szCs w:val="20"/>
          <w:u w:val="none"/>
        </w:rPr>
        <w:t xml:space="preserve">15:e oktober kl. 23.59 </w:t>
      </w:r>
      <w:r w:rsidRPr="001F0E67">
        <w:rPr>
          <w:rFonts w:ascii="Georgia" w:hAnsi="Georgia" w:cs="Times New Roman"/>
          <w:b/>
          <w:bCs/>
          <w:sz w:val="20"/>
          <w:szCs w:val="20"/>
        </w:rPr>
        <w:t xml:space="preserve">och </w:t>
      </w:r>
      <w:r w:rsidRPr="001F0E67">
        <w:rPr>
          <w:rFonts w:ascii="Georgia" w:hAnsi="Georgia" w:cs="Times New Roman"/>
          <w:sz w:val="20"/>
          <w:szCs w:val="20"/>
        </w:rPr>
        <w:br/>
        <w:t xml:space="preserve">2) ett underskrivet </w:t>
      </w:r>
      <w:r w:rsidRPr="001F0E67">
        <w:rPr>
          <w:rFonts w:ascii="Georgia" w:hAnsi="Georgia" w:cs="Times New Roman"/>
          <w:b/>
          <w:bCs/>
          <w:sz w:val="20"/>
          <w:szCs w:val="20"/>
        </w:rPr>
        <w:t>original</w:t>
      </w:r>
      <w:r w:rsidRPr="001F0E67">
        <w:rPr>
          <w:rFonts w:ascii="Georgia" w:hAnsi="Georgia" w:cs="Times New Roman"/>
          <w:sz w:val="20"/>
          <w:szCs w:val="20"/>
        </w:rPr>
        <w:t xml:space="preserve"> (använd det e-postkvitto du kan få när du sänder formuläret). Skriv ut, signera för hand</w:t>
      </w:r>
      <w:r w:rsidR="003A56C7">
        <w:rPr>
          <w:rFonts w:ascii="Georgia" w:hAnsi="Georgia" w:cs="Times New Roman"/>
          <w:sz w:val="20"/>
          <w:szCs w:val="20"/>
        </w:rPr>
        <w:t xml:space="preserve">, </w:t>
      </w:r>
      <w:r w:rsidR="007E4C04">
        <w:rPr>
          <w:rFonts w:ascii="Georgia" w:hAnsi="Georgia" w:cs="Times New Roman"/>
          <w:sz w:val="20"/>
          <w:szCs w:val="20"/>
        </w:rPr>
        <w:t>och</w:t>
      </w:r>
      <w:r w:rsidR="003A56C7">
        <w:rPr>
          <w:rFonts w:ascii="Georgia" w:hAnsi="Georgia" w:cs="Times New Roman"/>
          <w:sz w:val="20"/>
          <w:szCs w:val="20"/>
        </w:rPr>
        <w:t xml:space="preserve"> </w:t>
      </w:r>
      <w:r w:rsidRPr="001F0E67">
        <w:rPr>
          <w:rStyle w:val="Hyperlnk"/>
          <w:rFonts w:ascii="Georgia" w:hAnsi="Georgia" w:cs="Times New Roman"/>
          <w:color w:val="auto"/>
          <w:sz w:val="20"/>
          <w:szCs w:val="20"/>
          <w:u w:val="none"/>
        </w:rPr>
        <w:t xml:space="preserve">posta senast </w:t>
      </w:r>
      <w:r w:rsidR="003829ED">
        <w:rPr>
          <w:rStyle w:val="Hyperlnk"/>
          <w:rFonts w:ascii="Georgia" w:hAnsi="Georgia" w:cs="Times New Roman"/>
          <w:color w:val="auto"/>
          <w:sz w:val="20"/>
          <w:szCs w:val="20"/>
          <w:u w:val="none"/>
        </w:rPr>
        <w:t xml:space="preserve">1 april eller </w:t>
      </w:r>
      <w:r w:rsidRPr="001F0E67">
        <w:rPr>
          <w:rStyle w:val="Hyperlnk"/>
          <w:rFonts w:ascii="Georgia" w:hAnsi="Georgia" w:cs="Times New Roman"/>
          <w:color w:val="auto"/>
          <w:sz w:val="20"/>
          <w:szCs w:val="20"/>
          <w:u w:val="none"/>
        </w:rPr>
        <w:t xml:space="preserve">15:e oktober </w:t>
      </w:r>
      <w:r w:rsidRPr="001F0E67">
        <w:rPr>
          <w:rFonts w:ascii="Georgia" w:hAnsi="Georgia" w:cs="Times New Roman"/>
          <w:sz w:val="20"/>
          <w:szCs w:val="20"/>
        </w:rPr>
        <w:t>till förbundskansliet</w:t>
      </w:r>
      <w:r>
        <w:rPr>
          <w:rFonts w:ascii="Georgia" w:hAnsi="Georgia"/>
          <w:sz w:val="20"/>
          <w:szCs w:val="20"/>
        </w:rPr>
        <w:t xml:space="preserve">. </w:t>
      </w:r>
      <w:r w:rsidR="00F30976">
        <w:rPr>
          <w:rFonts w:ascii="Georgia" w:hAnsi="Georgia"/>
          <w:sz w:val="20"/>
          <w:szCs w:val="20"/>
        </w:rPr>
        <w:br/>
      </w:r>
      <w:r>
        <w:rPr>
          <w:rFonts w:ascii="Georgia" w:hAnsi="Georgia"/>
          <w:sz w:val="20"/>
          <w:szCs w:val="20"/>
        </w:rPr>
        <w:br/>
        <w:t xml:space="preserve">Adress: </w:t>
      </w:r>
      <w:r w:rsidRPr="001F0E67">
        <w:rPr>
          <w:rFonts w:ascii="Georgia" w:hAnsi="Georgia" w:cs="Times New Roman"/>
          <w:sz w:val="20"/>
          <w:szCs w:val="20"/>
        </w:rPr>
        <w:t>Blodcancerförbundet, c/o Convendum, Box 815, 101 36 Stockholm.</w:t>
      </w:r>
    </w:p>
    <w:p w14:paraId="20B7AE13" w14:textId="30954E73" w:rsidR="00462E8D" w:rsidRPr="00B31BE8" w:rsidRDefault="00462E8D" w:rsidP="00462E8D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8"/>
          <w:szCs w:val="28"/>
        </w:rPr>
      </w:pPr>
      <w:r w:rsidRPr="00B31BE8">
        <w:rPr>
          <w:rFonts w:ascii="Arial" w:hAnsi="Arial" w:cs="Arial"/>
          <w:sz w:val="28"/>
          <w:szCs w:val="28"/>
        </w:rPr>
        <w:t>Granskning av ansökningar och beslut</w:t>
      </w:r>
    </w:p>
    <w:p w14:paraId="5532FFDE" w14:textId="77777777" w:rsidR="001B0245" w:rsidRDefault="001B0245" w:rsidP="00462E8D">
      <w:pPr>
        <w:autoSpaceDE w:val="0"/>
        <w:autoSpaceDN w:val="0"/>
        <w:adjustRightInd w:val="0"/>
        <w:spacing w:line="276" w:lineRule="auto"/>
        <w:rPr>
          <w:rFonts w:ascii="Georgia" w:hAnsi="Georgia" w:cs="Times New Roman"/>
          <w:sz w:val="20"/>
          <w:szCs w:val="20"/>
        </w:rPr>
      </w:pPr>
      <w:r>
        <w:rPr>
          <w:rFonts w:ascii="Georgia" w:hAnsi="Georgia" w:cs="Times New Roman"/>
          <w:sz w:val="20"/>
          <w:szCs w:val="20"/>
        </w:rPr>
        <w:t>Detta stipendium är</w:t>
      </w:r>
      <w:r w:rsidRPr="001B0245">
        <w:rPr>
          <w:rFonts w:ascii="Georgia" w:hAnsi="Georgia" w:cs="Times New Roman"/>
          <w:sz w:val="20"/>
          <w:szCs w:val="20"/>
        </w:rPr>
        <w:t xml:space="preserve"> första hand avsedda för utbildningar (kurser och konferenser) med syftet att öka kunskapsnivån bland landets hematologer och hematologisjuksköterskor.</w:t>
      </w:r>
      <w:r w:rsidRPr="001B0245">
        <w:rPr>
          <w:rFonts w:ascii="Georgia" w:hAnsi="Georgia" w:cs="Times New Roman"/>
          <w:sz w:val="20"/>
          <w:szCs w:val="20"/>
        </w:rPr>
        <w:br/>
      </w:r>
      <w:r w:rsidRPr="001B0245">
        <w:rPr>
          <w:rFonts w:ascii="Georgia" w:hAnsi="Georgia" w:cs="Times New Roman"/>
          <w:sz w:val="20"/>
          <w:szCs w:val="20"/>
        </w:rPr>
        <w:br/>
        <w:t xml:space="preserve">Blodcancerfonden uppmuntrar framförallt sjuksköterskor att söka dessa stipendier. Det går att söka medel för kursavgifter både för digitala utbildningar och för "traditionella" som sker i fysisk form samt för resor och uppehälle kopplade till dessa. </w:t>
      </w:r>
    </w:p>
    <w:p w14:paraId="65979127" w14:textId="77777777" w:rsidR="00417B28" w:rsidRPr="00417B28" w:rsidRDefault="001B0245" w:rsidP="00417B28">
      <w:pPr>
        <w:autoSpaceDE w:val="0"/>
        <w:autoSpaceDN w:val="0"/>
        <w:adjustRightInd w:val="0"/>
        <w:spacing w:after="0" w:line="276" w:lineRule="auto"/>
        <w:rPr>
          <w:rFonts w:ascii="Georgia" w:hAnsi="Georgia"/>
          <w:sz w:val="20"/>
          <w:szCs w:val="20"/>
        </w:rPr>
      </w:pPr>
      <w:r w:rsidRPr="00417B28">
        <w:rPr>
          <w:rFonts w:ascii="Georgia" w:hAnsi="Georgia" w:cs="Times New Roman"/>
          <w:sz w:val="20"/>
          <w:szCs w:val="20"/>
        </w:rPr>
        <w:t xml:space="preserve">Fondens medel är beroende av fondens insamlingsresultat, varför en prioritering kan behöva ske. Sökande med eget föredrag eller egen poster prioriteras, liksom om personer inte tidigare fått medel från fonden. </w:t>
      </w:r>
      <w:r w:rsidR="00417B28" w:rsidRPr="00417B28">
        <w:rPr>
          <w:rFonts w:ascii="Georgia" w:hAnsi="Georgia" w:cs="Times New Roman"/>
          <w:sz w:val="20"/>
          <w:szCs w:val="20"/>
        </w:rPr>
        <w:t>Stipendier delas inte ut retroaktivt. </w:t>
      </w:r>
    </w:p>
    <w:p w14:paraId="419DD99B" w14:textId="31DB0EC5" w:rsidR="00462E8D" w:rsidRPr="001B0245" w:rsidRDefault="001B0245" w:rsidP="00462E8D">
      <w:pPr>
        <w:autoSpaceDE w:val="0"/>
        <w:autoSpaceDN w:val="0"/>
        <w:adjustRightInd w:val="0"/>
        <w:spacing w:line="276" w:lineRule="auto"/>
        <w:rPr>
          <w:rFonts w:ascii="Georgia" w:hAnsi="Georgia" w:cs="Times New Roman"/>
          <w:sz w:val="20"/>
          <w:szCs w:val="20"/>
        </w:rPr>
      </w:pPr>
      <w:r>
        <w:rPr>
          <w:rFonts w:ascii="Georgia" w:hAnsi="Georgia" w:cs="Times New Roman"/>
          <w:sz w:val="20"/>
          <w:szCs w:val="20"/>
        </w:rPr>
        <w:br/>
        <w:t>B</w:t>
      </w:r>
      <w:r w:rsidRPr="001F0E67">
        <w:rPr>
          <w:rFonts w:ascii="Georgia" w:hAnsi="Georgia" w:cs="Times New Roman"/>
          <w:sz w:val="20"/>
          <w:szCs w:val="20"/>
        </w:rPr>
        <w:t>eslut tas av fondens- och förbundets styrelse.  Avsikten är att lämna besked till sökanden innan årsskiftet.</w:t>
      </w:r>
      <w:r>
        <w:rPr>
          <w:rFonts w:ascii="Georgia" w:hAnsi="Georgia" w:cs="Times New Roman"/>
          <w:sz w:val="20"/>
          <w:szCs w:val="20"/>
        </w:rPr>
        <w:br/>
      </w:r>
    </w:p>
    <w:p w14:paraId="1E79EE5B" w14:textId="0262F78B" w:rsidR="00462E8D" w:rsidRPr="00B31BE8" w:rsidRDefault="00462E8D" w:rsidP="00462E8D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8"/>
          <w:szCs w:val="28"/>
        </w:rPr>
      </w:pPr>
      <w:r w:rsidRPr="00B31BE8">
        <w:rPr>
          <w:rFonts w:ascii="Arial" w:hAnsi="Arial" w:cs="Arial"/>
          <w:sz w:val="28"/>
          <w:szCs w:val="28"/>
        </w:rPr>
        <w:t>Förutsättningar för att beviljas medel:</w:t>
      </w:r>
    </w:p>
    <w:p w14:paraId="401159C6" w14:textId="790A4D22" w:rsidR="00F30976" w:rsidRPr="00F30976" w:rsidRDefault="00F30976" w:rsidP="001B0245">
      <w:pPr>
        <w:pStyle w:val="Liststycke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rPr>
          <w:rFonts w:ascii="Georgia" w:hAnsi="Georgia"/>
          <w:sz w:val="20"/>
          <w:szCs w:val="20"/>
        </w:rPr>
      </w:pPr>
      <w:r w:rsidRPr="001F0E67">
        <w:rPr>
          <w:rFonts w:ascii="Georgia" w:hAnsi="Georgia" w:cs="Times New Roman"/>
          <w:sz w:val="20"/>
          <w:szCs w:val="20"/>
        </w:rPr>
        <w:t xml:space="preserve">Ansökningar som ej följer </w:t>
      </w:r>
      <w:r>
        <w:rPr>
          <w:rFonts w:ascii="Georgia" w:hAnsi="Georgia" w:cs="Times New Roman"/>
          <w:sz w:val="20"/>
          <w:szCs w:val="20"/>
        </w:rPr>
        <w:t xml:space="preserve">uppsatta </w:t>
      </w:r>
      <w:r w:rsidRPr="001F0E67">
        <w:rPr>
          <w:rFonts w:ascii="Georgia" w:hAnsi="Georgia" w:cs="Times New Roman"/>
          <w:sz w:val="20"/>
          <w:szCs w:val="20"/>
        </w:rPr>
        <w:t xml:space="preserve">riktlinjer </w:t>
      </w:r>
      <w:r>
        <w:rPr>
          <w:rFonts w:ascii="Georgia" w:hAnsi="Georgia" w:cs="Times New Roman"/>
          <w:sz w:val="20"/>
          <w:szCs w:val="20"/>
        </w:rPr>
        <w:t xml:space="preserve">eller inte besvarar frågor </w:t>
      </w:r>
      <w:r w:rsidR="00F22424">
        <w:rPr>
          <w:rFonts w:ascii="Georgia" w:hAnsi="Georgia" w:cs="Times New Roman"/>
          <w:sz w:val="20"/>
          <w:szCs w:val="20"/>
        </w:rPr>
        <w:t xml:space="preserve">i formuläret </w:t>
      </w:r>
      <w:r w:rsidRPr="001F0E67">
        <w:rPr>
          <w:rFonts w:ascii="Georgia" w:hAnsi="Georgia" w:cs="Times New Roman"/>
          <w:sz w:val="20"/>
          <w:szCs w:val="20"/>
        </w:rPr>
        <w:t>beaktas ej.</w:t>
      </w:r>
    </w:p>
    <w:p w14:paraId="63C0B0D6" w14:textId="5152FF9C" w:rsidR="00417B28" w:rsidRDefault="00F30976" w:rsidP="00417B28">
      <w:pPr>
        <w:pStyle w:val="Liststycke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rPr>
          <w:rFonts w:ascii="Georgia" w:hAnsi="Georgia" w:cs="Times New Roman"/>
          <w:sz w:val="20"/>
          <w:szCs w:val="20"/>
        </w:rPr>
      </w:pPr>
      <w:r w:rsidRPr="001B0245">
        <w:rPr>
          <w:rFonts w:ascii="Georgia" w:hAnsi="Georgia" w:cs="Times New Roman"/>
          <w:sz w:val="20"/>
          <w:szCs w:val="20"/>
        </w:rPr>
        <w:t xml:space="preserve">Stipendiaterna </w:t>
      </w:r>
      <w:r>
        <w:rPr>
          <w:rFonts w:ascii="Georgia" w:hAnsi="Georgia" w:cs="Times New Roman"/>
          <w:sz w:val="20"/>
          <w:szCs w:val="20"/>
        </w:rPr>
        <w:t xml:space="preserve">ska </w:t>
      </w:r>
      <w:r w:rsidRPr="001B0245">
        <w:rPr>
          <w:rFonts w:ascii="Georgia" w:hAnsi="Georgia" w:cs="Times New Roman"/>
          <w:sz w:val="20"/>
          <w:szCs w:val="20"/>
        </w:rPr>
        <w:t xml:space="preserve">inkomma med individuell reseskildring/stipendierapport </w:t>
      </w:r>
      <w:r w:rsidR="00447FF3">
        <w:rPr>
          <w:rFonts w:ascii="Georgia" w:hAnsi="Georgia" w:cs="Times New Roman"/>
          <w:sz w:val="20"/>
          <w:szCs w:val="20"/>
        </w:rPr>
        <w:t xml:space="preserve">inom en månad efter avslutad aktivitet, </w:t>
      </w:r>
      <w:r w:rsidR="00417B28">
        <w:rPr>
          <w:rFonts w:ascii="Georgia" w:hAnsi="Georgia" w:cs="Times New Roman"/>
          <w:sz w:val="20"/>
          <w:szCs w:val="20"/>
        </w:rPr>
        <w:t xml:space="preserve">i word- eller pdf-fil. </w:t>
      </w:r>
      <w:r w:rsidR="00417B28" w:rsidRPr="00221214">
        <w:rPr>
          <w:rFonts w:cs="Times New Roman"/>
        </w:rPr>
        <w:t>Fokus bör ligga på vilken nytta du haft av konferensen och vad du kan ta med dig i ditt dagliga arbete</w:t>
      </w:r>
      <w:r w:rsidR="00417B28">
        <w:rPr>
          <w:rFonts w:cs="Times New Roman"/>
        </w:rPr>
        <w:t xml:space="preserve"> </w:t>
      </w:r>
      <w:r w:rsidR="00417B28" w:rsidRPr="00447FF3">
        <w:rPr>
          <w:rFonts w:ascii="Georgia" w:hAnsi="Georgia" w:cs="Times New Roman"/>
          <w:sz w:val="20"/>
          <w:szCs w:val="20"/>
        </w:rPr>
        <w:t>(</w:t>
      </w:r>
      <w:r w:rsidR="00417B28">
        <w:rPr>
          <w:rFonts w:ascii="Georgia" w:hAnsi="Georgia" w:cs="Times New Roman"/>
          <w:sz w:val="20"/>
          <w:szCs w:val="20"/>
        </w:rPr>
        <w:t>e</w:t>
      </w:r>
      <w:r w:rsidR="00417B28" w:rsidRPr="00447FF3">
        <w:rPr>
          <w:rFonts w:ascii="Georgia" w:hAnsi="Georgia" w:cs="Times New Roman"/>
          <w:sz w:val="20"/>
          <w:szCs w:val="20"/>
        </w:rPr>
        <w:t>xempel finns på vår hemsida)</w:t>
      </w:r>
      <w:r w:rsidR="00417B28">
        <w:rPr>
          <w:rFonts w:ascii="Georgia" w:hAnsi="Georgia" w:cs="Times New Roman"/>
          <w:sz w:val="20"/>
          <w:szCs w:val="20"/>
        </w:rPr>
        <w:t>.</w:t>
      </w:r>
    </w:p>
    <w:p w14:paraId="30F9B96F" w14:textId="2CC9A6EE" w:rsidR="00447FF3" w:rsidRPr="00417B28" w:rsidRDefault="00417B28" w:rsidP="00417B28">
      <w:pPr>
        <w:pStyle w:val="Liststycke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rPr>
          <w:rFonts w:ascii="Georgia" w:hAnsi="Georgia" w:cs="Times New Roman"/>
          <w:sz w:val="20"/>
          <w:szCs w:val="20"/>
        </w:rPr>
      </w:pPr>
      <w:r>
        <w:rPr>
          <w:rFonts w:ascii="Georgia" w:hAnsi="Georgia" w:cs="Times New Roman"/>
          <w:sz w:val="20"/>
          <w:szCs w:val="20"/>
        </w:rPr>
        <w:t xml:space="preserve">Rapporten kan </w:t>
      </w:r>
      <w:r w:rsidR="00F30976" w:rsidRPr="00417B28">
        <w:rPr>
          <w:rFonts w:ascii="Georgia" w:hAnsi="Georgia" w:cs="Times New Roman"/>
          <w:sz w:val="20"/>
          <w:szCs w:val="20"/>
        </w:rPr>
        <w:t>ev. publicering i Blodcancerförbundets tidning Haema samt på hemsidan. Vi förbehåller oss rätten att redigera inkomna skildringar/rapporter. </w:t>
      </w:r>
    </w:p>
    <w:p w14:paraId="0ADC7477" w14:textId="77777777" w:rsidR="00360592" w:rsidRDefault="001B0245" w:rsidP="00447FF3">
      <w:pPr>
        <w:pStyle w:val="Liststycke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rPr>
          <w:rFonts w:ascii="Georgia" w:hAnsi="Georgia" w:cs="Times New Roman"/>
          <w:sz w:val="20"/>
          <w:szCs w:val="20"/>
        </w:rPr>
      </w:pPr>
      <w:r w:rsidRPr="00447FF3">
        <w:rPr>
          <w:rFonts w:ascii="Georgia" w:hAnsi="Georgia" w:cs="Times New Roman"/>
          <w:sz w:val="20"/>
          <w:szCs w:val="20"/>
        </w:rPr>
        <w:t>Vid b</w:t>
      </w:r>
      <w:r w:rsidR="00447FF3">
        <w:rPr>
          <w:rFonts w:ascii="Georgia" w:hAnsi="Georgia" w:cs="Times New Roman"/>
          <w:sz w:val="20"/>
          <w:szCs w:val="20"/>
        </w:rPr>
        <w:t>esked om b</w:t>
      </w:r>
      <w:r w:rsidRPr="00447FF3">
        <w:rPr>
          <w:rFonts w:ascii="Georgia" w:hAnsi="Georgia" w:cs="Times New Roman"/>
          <w:sz w:val="20"/>
          <w:szCs w:val="20"/>
        </w:rPr>
        <w:t xml:space="preserve">eviljat resestipendium utbetalas 50 procent av erhållet anslag </w:t>
      </w:r>
      <w:r w:rsidR="00F30976" w:rsidRPr="00447FF3">
        <w:rPr>
          <w:rFonts w:ascii="Georgia" w:hAnsi="Georgia" w:cs="Times New Roman"/>
          <w:sz w:val="20"/>
          <w:szCs w:val="20"/>
        </w:rPr>
        <w:t>efter</w:t>
      </w:r>
      <w:r w:rsidR="00447FF3">
        <w:rPr>
          <w:rFonts w:ascii="Georgia" w:hAnsi="Georgia" w:cs="Times New Roman"/>
          <w:sz w:val="20"/>
          <w:szCs w:val="20"/>
        </w:rPr>
        <w:t>:</w:t>
      </w:r>
      <w:r w:rsidR="00447FF3">
        <w:rPr>
          <w:rFonts w:ascii="Georgia" w:hAnsi="Georgia" w:cs="Times New Roman"/>
          <w:sz w:val="20"/>
          <w:szCs w:val="20"/>
        </w:rPr>
        <w:br/>
        <w:t xml:space="preserve">- </w:t>
      </w:r>
      <w:r w:rsidR="00F30976" w:rsidRPr="00447FF3">
        <w:rPr>
          <w:rFonts w:ascii="Georgia" w:hAnsi="Georgia" w:cs="Times New Roman"/>
          <w:sz w:val="20"/>
          <w:szCs w:val="20"/>
        </w:rPr>
        <w:t xml:space="preserve">äskande i meddelande till </w:t>
      </w:r>
      <w:hyperlink r:id="rId10" w:history="1">
        <w:r w:rsidR="00F30976" w:rsidRPr="00447FF3">
          <w:rPr>
            <w:rStyle w:val="Hyperlnk"/>
            <w:rFonts w:ascii="Georgia" w:hAnsi="Georgia" w:cs="Times New Roman"/>
            <w:sz w:val="20"/>
            <w:szCs w:val="20"/>
          </w:rPr>
          <w:t>fond@blodcancerforbundet.se</w:t>
        </w:r>
      </w:hyperlink>
      <w:r w:rsidR="00F30976" w:rsidRPr="00447FF3">
        <w:rPr>
          <w:rFonts w:ascii="Georgia" w:hAnsi="Georgia" w:cs="Times New Roman"/>
          <w:sz w:val="20"/>
          <w:szCs w:val="20"/>
        </w:rPr>
        <w:t xml:space="preserve"> </w:t>
      </w:r>
    </w:p>
    <w:p w14:paraId="0C9DD923" w14:textId="4E4FB5E9" w:rsidR="00447FF3" w:rsidRPr="00447FF3" w:rsidRDefault="00360592" w:rsidP="00360592">
      <w:pPr>
        <w:pStyle w:val="Liststycke"/>
        <w:autoSpaceDE w:val="0"/>
        <w:autoSpaceDN w:val="0"/>
        <w:adjustRightInd w:val="0"/>
        <w:spacing w:after="0" w:line="276" w:lineRule="auto"/>
        <w:rPr>
          <w:rFonts w:ascii="Georgia" w:hAnsi="Georgia" w:cs="Times New Roman"/>
          <w:sz w:val="20"/>
          <w:szCs w:val="20"/>
        </w:rPr>
      </w:pPr>
      <w:r>
        <w:rPr>
          <w:rFonts w:ascii="Georgia" w:hAnsi="Georgia" w:cs="Times New Roman"/>
          <w:sz w:val="20"/>
          <w:szCs w:val="20"/>
        </w:rPr>
        <w:t xml:space="preserve">- meddelande </w:t>
      </w:r>
      <w:r w:rsidR="00F30976" w:rsidRPr="00447FF3">
        <w:rPr>
          <w:rFonts w:ascii="Georgia" w:hAnsi="Georgia" w:cs="Times New Roman"/>
          <w:sz w:val="20"/>
          <w:szCs w:val="20"/>
        </w:rPr>
        <w:t xml:space="preserve">om </w:t>
      </w:r>
      <w:r w:rsidR="00F30976" w:rsidRPr="00447FF3">
        <w:rPr>
          <w:rFonts w:asciiTheme="minorHAnsi" w:hAnsiTheme="minorHAnsi" w:cstheme="minorHAnsi"/>
          <w:sz w:val="20"/>
          <w:szCs w:val="20"/>
        </w:rPr>
        <w:t>bank, clearingnummer och kontonummer samt eventuellt projektnummer och/eller ansvarsställe.</w:t>
      </w:r>
    </w:p>
    <w:p w14:paraId="79D98560" w14:textId="3D24A4FC" w:rsidR="00462E8D" w:rsidRPr="00417B28" w:rsidRDefault="00447FF3" w:rsidP="00462E8D">
      <w:pPr>
        <w:pStyle w:val="Liststycke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rPr>
          <w:rFonts w:asciiTheme="minorHAnsi" w:hAnsiTheme="minorHAnsi" w:cstheme="minorHAnsi"/>
          <w:sz w:val="20"/>
          <w:szCs w:val="20"/>
        </w:rPr>
      </w:pPr>
      <w:r w:rsidRPr="00417B28">
        <w:rPr>
          <w:rFonts w:ascii="Georgia" w:hAnsi="Georgia" w:cs="Times New Roman"/>
          <w:sz w:val="20"/>
          <w:szCs w:val="20"/>
        </w:rPr>
        <w:t>R</w:t>
      </w:r>
      <w:r w:rsidR="001B0245" w:rsidRPr="00417B28">
        <w:rPr>
          <w:rFonts w:ascii="Georgia" w:hAnsi="Georgia" w:cs="Times New Roman"/>
          <w:sz w:val="20"/>
          <w:szCs w:val="20"/>
        </w:rPr>
        <w:t>esterande</w:t>
      </w:r>
      <w:r w:rsidRPr="00417B28">
        <w:rPr>
          <w:rFonts w:ascii="Georgia" w:hAnsi="Georgia" w:cs="Times New Roman"/>
          <w:sz w:val="20"/>
          <w:szCs w:val="20"/>
        </w:rPr>
        <w:t xml:space="preserve"> 50 procent </w:t>
      </w:r>
      <w:r w:rsidR="001B0245" w:rsidRPr="00417B28">
        <w:rPr>
          <w:rFonts w:ascii="Georgia" w:hAnsi="Georgia" w:cs="Times New Roman"/>
          <w:sz w:val="20"/>
          <w:szCs w:val="20"/>
        </w:rPr>
        <w:t xml:space="preserve">betalas ut efter </w:t>
      </w:r>
      <w:r w:rsidRPr="00417B28">
        <w:rPr>
          <w:rFonts w:ascii="Georgia" w:hAnsi="Georgia" w:cs="Times New Roman"/>
          <w:sz w:val="20"/>
          <w:szCs w:val="20"/>
        </w:rPr>
        <w:t xml:space="preserve">meddelande om </w:t>
      </w:r>
      <w:r w:rsidR="001B0245" w:rsidRPr="00417B28">
        <w:rPr>
          <w:rFonts w:ascii="Georgia" w:hAnsi="Georgia" w:cs="Times New Roman"/>
          <w:sz w:val="20"/>
          <w:szCs w:val="20"/>
        </w:rPr>
        <w:t>avslutad aktivitet</w:t>
      </w:r>
      <w:r w:rsidR="00417B28" w:rsidRPr="00417B28">
        <w:rPr>
          <w:rFonts w:ascii="Georgia" w:hAnsi="Georgia" w:cs="Times New Roman"/>
          <w:sz w:val="20"/>
          <w:szCs w:val="20"/>
        </w:rPr>
        <w:t xml:space="preserve"> </w:t>
      </w:r>
      <w:r w:rsidR="00417B28" w:rsidRPr="00417B28">
        <w:rPr>
          <w:rFonts w:cs="Times New Roman"/>
        </w:rPr>
        <w:t xml:space="preserve">senast 1 månad efter avslutat utbildningstillfälle </w:t>
      </w:r>
      <w:r w:rsidRPr="00417B28">
        <w:rPr>
          <w:rFonts w:ascii="Georgia" w:hAnsi="Georgia" w:cs="Times New Roman"/>
          <w:sz w:val="20"/>
          <w:szCs w:val="20"/>
        </w:rPr>
        <w:t xml:space="preserve">till </w:t>
      </w:r>
      <w:hyperlink r:id="rId11" w:history="1">
        <w:r w:rsidRPr="00417B28">
          <w:rPr>
            <w:rStyle w:val="Hyperlnk"/>
            <w:rFonts w:ascii="Georgia" w:hAnsi="Georgia" w:cs="Times New Roman"/>
            <w:sz w:val="20"/>
            <w:szCs w:val="20"/>
          </w:rPr>
          <w:t>fond@blodcancerforbundet.se</w:t>
        </w:r>
      </w:hyperlink>
      <w:r w:rsidRPr="00417B28">
        <w:rPr>
          <w:rFonts w:ascii="Georgia" w:hAnsi="Georgia" w:cs="Times New Roman"/>
          <w:sz w:val="20"/>
          <w:szCs w:val="20"/>
        </w:rPr>
        <w:t xml:space="preserve"> som inkluderar:</w:t>
      </w:r>
      <w:r w:rsidRPr="00417B28">
        <w:rPr>
          <w:rFonts w:ascii="Georgia" w:hAnsi="Georgia" w:cs="Times New Roman"/>
          <w:sz w:val="20"/>
          <w:szCs w:val="20"/>
        </w:rPr>
        <w:br/>
        <w:t xml:space="preserve">- </w:t>
      </w:r>
      <w:r w:rsidR="00F30976" w:rsidRPr="005A6815">
        <w:rPr>
          <w:rFonts w:ascii="Georgia" w:hAnsi="Georgia" w:cs="Times New Roman"/>
          <w:sz w:val="20"/>
          <w:szCs w:val="20"/>
        </w:rPr>
        <w:t xml:space="preserve">reseskildring/stipendierapport </w:t>
      </w:r>
      <w:r w:rsidR="00417B28" w:rsidRPr="005A6815">
        <w:rPr>
          <w:rFonts w:ascii="Georgia" w:hAnsi="Georgia" w:cs="Times New Roman"/>
          <w:sz w:val="20"/>
          <w:szCs w:val="20"/>
        </w:rPr>
        <w:br/>
      </w:r>
      <w:r w:rsidRPr="005A6815">
        <w:rPr>
          <w:rFonts w:ascii="Georgia" w:hAnsi="Georgia" w:cs="Times New Roman"/>
          <w:sz w:val="20"/>
          <w:szCs w:val="20"/>
        </w:rPr>
        <w:t xml:space="preserve">- meddelande om </w:t>
      </w:r>
      <w:r w:rsidRPr="005A6815">
        <w:rPr>
          <w:rFonts w:ascii="Georgia" w:hAnsi="Georgia" w:cstheme="minorHAnsi"/>
          <w:sz w:val="20"/>
          <w:szCs w:val="20"/>
        </w:rPr>
        <w:t>bank, clearingnummer och kontonummer samt eventuellt projektnummer och/eller ansvarsställe</w:t>
      </w:r>
      <w:r w:rsidR="00FB578E">
        <w:rPr>
          <w:rFonts w:ascii="Georgia" w:hAnsi="Georgia" w:cstheme="minorHAnsi"/>
          <w:sz w:val="20"/>
          <w:szCs w:val="20"/>
        </w:rPr>
        <w:t>.</w:t>
      </w:r>
    </w:p>
    <w:sectPr w:rsidR="00462E8D" w:rsidRPr="00417B28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490EB" w14:textId="77777777" w:rsidR="001759BD" w:rsidRDefault="001759BD" w:rsidP="00C25347">
      <w:pPr>
        <w:spacing w:after="0" w:line="240" w:lineRule="auto"/>
      </w:pPr>
      <w:r>
        <w:separator/>
      </w:r>
    </w:p>
  </w:endnote>
  <w:endnote w:type="continuationSeparator" w:id="0">
    <w:p w14:paraId="7CFC51DA" w14:textId="77777777" w:rsidR="001759BD" w:rsidRDefault="001759BD" w:rsidP="00C25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F6C76" w14:textId="77777777" w:rsidR="006A2E03" w:rsidRPr="00C25347" w:rsidRDefault="006A2E03" w:rsidP="006A2E03">
    <w:pPr>
      <w:pStyle w:val="Sidfot"/>
      <w:tabs>
        <w:tab w:val="clear" w:pos="9072"/>
        <w:tab w:val="left" w:pos="3261"/>
        <w:tab w:val="left" w:pos="6804"/>
      </w:tabs>
      <w:spacing w:after="60"/>
      <w:ind w:right="-284"/>
      <w:rPr>
        <w:rFonts w:ascii="Arial" w:hAnsi="Arial" w:cs="Arial"/>
        <w:sz w:val="16"/>
        <w:szCs w:val="16"/>
      </w:rPr>
    </w:pPr>
    <w:r w:rsidRPr="005237D3">
      <w:rPr>
        <w:rFonts w:ascii="Arial" w:hAnsi="Arial" w:cs="Arial"/>
        <w:b/>
        <w:bCs/>
        <w:color w:val="006472"/>
        <w:sz w:val="16"/>
        <w:szCs w:val="16"/>
      </w:rPr>
      <w:t>BLODCANCERFÖRBUNDET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 w:rsidRPr="005237D3">
      <w:rPr>
        <w:rFonts w:ascii="Arial" w:hAnsi="Arial" w:cs="Arial"/>
        <w:b/>
        <w:bCs/>
        <w:color w:val="006472"/>
        <w:sz w:val="16"/>
        <w:szCs w:val="16"/>
      </w:rPr>
      <w:t>KONTAKT</w:t>
    </w:r>
    <w:r>
      <w:rPr>
        <w:rFonts w:ascii="Arial" w:hAnsi="Arial" w:cs="Arial"/>
        <w:sz w:val="16"/>
        <w:szCs w:val="16"/>
      </w:rPr>
      <w:tab/>
    </w:r>
  </w:p>
  <w:p w14:paraId="15916862" w14:textId="453A6480" w:rsidR="00C25347" w:rsidRPr="004F2AA1" w:rsidRDefault="006A2E03" w:rsidP="004F2AA1">
    <w:pPr>
      <w:pStyle w:val="Sidfot"/>
      <w:tabs>
        <w:tab w:val="left" w:pos="3261"/>
        <w:tab w:val="left" w:pos="6804"/>
      </w:tabs>
      <w:spacing w:after="6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Postadress; c/o Convendum; </w:t>
    </w:r>
    <w:r>
      <w:rPr>
        <w:rFonts w:ascii="Arial" w:hAnsi="Arial" w:cs="Arial"/>
        <w:sz w:val="16"/>
        <w:szCs w:val="16"/>
      </w:rPr>
      <w:tab/>
    </w:r>
    <w:r w:rsidRPr="00C25347">
      <w:rPr>
        <w:rFonts w:ascii="Arial" w:hAnsi="Arial" w:cs="Arial"/>
        <w:sz w:val="16"/>
        <w:szCs w:val="16"/>
      </w:rPr>
      <w:t>Org.nr 815200-9125</w:t>
    </w:r>
    <w:r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ab/>
    </w:r>
    <w:r w:rsidRPr="00C25347">
      <w:rPr>
        <w:rFonts w:ascii="Arial" w:hAnsi="Arial" w:cs="Arial"/>
        <w:sz w:val="16"/>
        <w:szCs w:val="16"/>
      </w:rPr>
      <w:t>08-546 405 40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br/>
    </w:r>
    <w:r w:rsidRPr="00A44CED">
      <w:rPr>
        <w:rFonts w:ascii="Arial" w:hAnsi="Arial" w:cs="Arial"/>
        <w:sz w:val="16"/>
        <w:szCs w:val="16"/>
      </w:rPr>
      <w:t>Box 815</w:t>
    </w:r>
    <w:r w:rsidRPr="00C25347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>Besök</w:t>
    </w:r>
    <w:r w:rsidR="004F2AA1">
      <w:rPr>
        <w:rFonts w:ascii="Arial" w:hAnsi="Arial" w:cs="Arial"/>
        <w:sz w:val="16"/>
        <w:szCs w:val="16"/>
      </w:rPr>
      <w:t>s-</w:t>
    </w:r>
    <w:r>
      <w:rPr>
        <w:rFonts w:ascii="Arial" w:hAnsi="Arial" w:cs="Arial"/>
        <w:sz w:val="16"/>
        <w:szCs w:val="16"/>
      </w:rPr>
      <w:t xml:space="preserve"> och leveransadress: </w:t>
    </w:r>
    <w:r>
      <w:rPr>
        <w:rFonts w:ascii="Arial" w:hAnsi="Arial" w:cs="Arial"/>
        <w:sz w:val="16"/>
        <w:szCs w:val="16"/>
      </w:rPr>
      <w:tab/>
    </w:r>
    <w:hyperlink r:id="rId1" w:history="1">
      <w:r w:rsidRPr="008F75BE">
        <w:rPr>
          <w:rStyle w:val="Hyperlnk"/>
          <w:rFonts w:ascii="Arial" w:hAnsi="Arial" w:cs="Arial"/>
          <w:sz w:val="16"/>
          <w:szCs w:val="16"/>
        </w:rPr>
        <w:t>info@blodcancerförbundet.se</w:t>
      </w:r>
    </w:hyperlink>
    <w:r w:rsidRPr="00C25347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br/>
      <w:t xml:space="preserve">101 36 </w:t>
    </w:r>
    <w:r w:rsidRPr="00C25347">
      <w:rPr>
        <w:rFonts w:ascii="Arial" w:hAnsi="Arial" w:cs="Arial"/>
        <w:sz w:val="16"/>
        <w:szCs w:val="16"/>
      </w:rPr>
      <w:t>Stockholm</w:t>
    </w:r>
    <w:r w:rsidRPr="00C25347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 xml:space="preserve">Västra Järnvägsgatan 3, </w:t>
    </w:r>
    <w:r w:rsidRPr="004B0F0E">
      <w:rPr>
        <w:rFonts w:ascii="Arial" w:hAnsi="Arial" w:cs="Arial"/>
        <w:sz w:val="16"/>
        <w:szCs w:val="16"/>
      </w:rPr>
      <w:t>111 64</w:t>
    </w:r>
    <w:r>
      <w:rPr>
        <w:rFonts w:ascii="Arial" w:hAnsi="Arial" w:cs="Arial"/>
        <w:sz w:val="16"/>
        <w:szCs w:val="16"/>
      </w:rPr>
      <w:t xml:space="preserve"> Stockholm</w:t>
    </w:r>
    <w:r>
      <w:tab/>
    </w:r>
    <w:hyperlink r:id="rId2" w:history="1">
      <w:r w:rsidRPr="003B1C5C">
        <w:rPr>
          <w:rStyle w:val="Hyperlnk"/>
          <w:rFonts w:ascii="Arial" w:hAnsi="Arial" w:cs="Arial"/>
          <w:color w:val="auto"/>
          <w:sz w:val="16"/>
          <w:szCs w:val="16"/>
          <w:u w:val="none"/>
          <w:lang w:val="en-GB"/>
        </w:rPr>
        <w:t>blodcancerforbundet.se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378D3" w14:textId="77777777" w:rsidR="001759BD" w:rsidRDefault="001759BD" w:rsidP="00C25347">
      <w:pPr>
        <w:spacing w:after="0" w:line="240" w:lineRule="auto"/>
      </w:pPr>
      <w:r>
        <w:separator/>
      </w:r>
    </w:p>
  </w:footnote>
  <w:footnote w:type="continuationSeparator" w:id="0">
    <w:p w14:paraId="638202C2" w14:textId="77777777" w:rsidR="001759BD" w:rsidRDefault="001759BD" w:rsidP="00C25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30A56" w14:textId="77777777" w:rsidR="00C25347" w:rsidRDefault="00C25347" w:rsidP="00C25347">
    <w:pPr>
      <w:pStyle w:val="Sidhuvud"/>
      <w:jc w:val="right"/>
    </w:pPr>
    <w:r>
      <w:rPr>
        <w:noProof/>
      </w:rPr>
      <w:drawing>
        <wp:inline distT="0" distB="0" distL="0" distR="0" wp14:anchorId="06F14FCD" wp14:editId="728F1295">
          <wp:extent cx="615727" cy="879676"/>
          <wp:effectExtent l="0" t="0" r="0" b="0"/>
          <wp:docPr id="428938198" name="Bildobjekt 2" descr="En bild som visar Grafik, clipart, grafisk design, logotyp&#10;&#10;AI-genererat innehåll kan vara felaktig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8938198" name="Bildobjekt 2" descr="En bild som visar Grafik, clipart, grafisk design, logotyp&#10;&#10;AI-genererat innehåll kan vara felaktig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637" cy="9138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5B07"/>
    <w:multiLevelType w:val="hybridMultilevel"/>
    <w:tmpl w:val="D3EA56B4"/>
    <w:lvl w:ilvl="0" w:tplc="990281F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4A2AB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38FB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76E7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940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C2D3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50DE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CCAA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C820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76B5E"/>
    <w:multiLevelType w:val="hybridMultilevel"/>
    <w:tmpl w:val="9E64EA0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4798C"/>
    <w:multiLevelType w:val="hybridMultilevel"/>
    <w:tmpl w:val="6F72F950"/>
    <w:lvl w:ilvl="0" w:tplc="3028B44C">
      <w:start w:val="2026"/>
      <w:numFmt w:val="bullet"/>
      <w:lvlText w:val="-"/>
      <w:lvlJc w:val="left"/>
      <w:pPr>
        <w:ind w:left="1080" w:hanging="360"/>
      </w:pPr>
      <w:rPr>
        <w:rFonts w:ascii="Georgia" w:eastAsiaTheme="minorHAnsi" w:hAnsi="Georgia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740F6C"/>
    <w:multiLevelType w:val="multilevel"/>
    <w:tmpl w:val="95A679B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1F0AA2"/>
    <w:multiLevelType w:val="hybridMultilevel"/>
    <w:tmpl w:val="4C92D7DC"/>
    <w:lvl w:ilvl="0" w:tplc="91FABD2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3782B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6AEC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D42E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5AC5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886E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8C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42BF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DCA3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0D324A"/>
    <w:multiLevelType w:val="hybridMultilevel"/>
    <w:tmpl w:val="0142779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E2D87"/>
    <w:multiLevelType w:val="hybridMultilevel"/>
    <w:tmpl w:val="D9146178"/>
    <w:lvl w:ilvl="0" w:tplc="111815E2">
      <w:start w:val="2026"/>
      <w:numFmt w:val="bullet"/>
      <w:lvlText w:val="-"/>
      <w:lvlJc w:val="left"/>
      <w:pPr>
        <w:ind w:left="1080" w:hanging="360"/>
      </w:pPr>
      <w:rPr>
        <w:rFonts w:ascii="Georgia" w:eastAsiaTheme="minorHAnsi" w:hAnsi="Georgia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D40664"/>
    <w:multiLevelType w:val="hybridMultilevel"/>
    <w:tmpl w:val="8FB470C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8515A9"/>
    <w:multiLevelType w:val="multilevel"/>
    <w:tmpl w:val="49F0E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AA330B"/>
    <w:multiLevelType w:val="hybridMultilevel"/>
    <w:tmpl w:val="D870CAA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727667">
    <w:abstractNumId w:val="8"/>
  </w:num>
  <w:num w:numId="2" w16cid:durableId="668797470">
    <w:abstractNumId w:val="5"/>
  </w:num>
  <w:num w:numId="3" w16cid:durableId="1392271933">
    <w:abstractNumId w:val="1"/>
  </w:num>
  <w:num w:numId="4" w16cid:durableId="654725929">
    <w:abstractNumId w:val="0"/>
  </w:num>
  <w:num w:numId="5" w16cid:durableId="1178540311">
    <w:abstractNumId w:val="4"/>
  </w:num>
  <w:num w:numId="6" w16cid:durableId="555581110">
    <w:abstractNumId w:val="7"/>
  </w:num>
  <w:num w:numId="7" w16cid:durableId="1989936147">
    <w:abstractNumId w:val="9"/>
  </w:num>
  <w:num w:numId="8" w16cid:durableId="991560894">
    <w:abstractNumId w:val="2"/>
  </w:num>
  <w:num w:numId="9" w16cid:durableId="1558786863">
    <w:abstractNumId w:val="3"/>
  </w:num>
  <w:num w:numId="10" w16cid:durableId="6830480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C5C"/>
    <w:rsid w:val="00013FE2"/>
    <w:rsid w:val="00061B84"/>
    <w:rsid w:val="00066F6E"/>
    <w:rsid w:val="00071C58"/>
    <w:rsid w:val="000814E9"/>
    <w:rsid w:val="000A1D20"/>
    <w:rsid w:val="000C0075"/>
    <w:rsid w:val="000F2479"/>
    <w:rsid w:val="001047B0"/>
    <w:rsid w:val="001759BD"/>
    <w:rsid w:val="001918FA"/>
    <w:rsid w:val="001B0245"/>
    <w:rsid w:val="001B5417"/>
    <w:rsid w:val="001C4FEB"/>
    <w:rsid w:val="001D6F4A"/>
    <w:rsid w:val="00202401"/>
    <w:rsid w:val="00247F8A"/>
    <w:rsid w:val="00292318"/>
    <w:rsid w:val="00296546"/>
    <w:rsid w:val="002C15E0"/>
    <w:rsid w:val="002C358D"/>
    <w:rsid w:val="00324059"/>
    <w:rsid w:val="00360592"/>
    <w:rsid w:val="003722EC"/>
    <w:rsid w:val="0038027E"/>
    <w:rsid w:val="003829ED"/>
    <w:rsid w:val="0038703F"/>
    <w:rsid w:val="003A56C7"/>
    <w:rsid w:val="003B1C5C"/>
    <w:rsid w:val="003B4C3A"/>
    <w:rsid w:val="003B4D2E"/>
    <w:rsid w:val="003E3261"/>
    <w:rsid w:val="00417B28"/>
    <w:rsid w:val="00440CF2"/>
    <w:rsid w:val="00447FF3"/>
    <w:rsid w:val="00462E8D"/>
    <w:rsid w:val="0048759C"/>
    <w:rsid w:val="0049759E"/>
    <w:rsid w:val="004F2AA1"/>
    <w:rsid w:val="005237D3"/>
    <w:rsid w:val="005A3205"/>
    <w:rsid w:val="005A6815"/>
    <w:rsid w:val="005B6505"/>
    <w:rsid w:val="005E4185"/>
    <w:rsid w:val="006005EF"/>
    <w:rsid w:val="0064651E"/>
    <w:rsid w:val="006A2E03"/>
    <w:rsid w:val="00716B50"/>
    <w:rsid w:val="0072334C"/>
    <w:rsid w:val="00747AAC"/>
    <w:rsid w:val="007507F4"/>
    <w:rsid w:val="0075087B"/>
    <w:rsid w:val="0077764C"/>
    <w:rsid w:val="00784415"/>
    <w:rsid w:val="00791DE0"/>
    <w:rsid w:val="007A4A92"/>
    <w:rsid w:val="007B62FD"/>
    <w:rsid w:val="007E4C04"/>
    <w:rsid w:val="007F1634"/>
    <w:rsid w:val="008124E9"/>
    <w:rsid w:val="0084672C"/>
    <w:rsid w:val="00854A3F"/>
    <w:rsid w:val="00871270"/>
    <w:rsid w:val="008713FC"/>
    <w:rsid w:val="008C67BA"/>
    <w:rsid w:val="008D3459"/>
    <w:rsid w:val="008E24C2"/>
    <w:rsid w:val="008E7B60"/>
    <w:rsid w:val="00930197"/>
    <w:rsid w:val="00936A79"/>
    <w:rsid w:val="00972CD2"/>
    <w:rsid w:val="00A44CED"/>
    <w:rsid w:val="00A81C5A"/>
    <w:rsid w:val="00AA521B"/>
    <w:rsid w:val="00AB3E23"/>
    <w:rsid w:val="00AC3741"/>
    <w:rsid w:val="00AD6568"/>
    <w:rsid w:val="00AE005C"/>
    <w:rsid w:val="00AF0F76"/>
    <w:rsid w:val="00AF2890"/>
    <w:rsid w:val="00AF482D"/>
    <w:rsid w:val="00B31BE8"/>
    <w:rsid w:val="00B75182"/>
    <w:rsid w:val="00B93ABF"/>
    <w:rsid w:val="00BE7F1B"/>
    <w:rsid w:val="00C25347"/>
    <w:rsid w:val="00C514A5"/>
    <w:rsid w:val="00C65A55"/>
    <w:rsid w:val="00C83BE7"/>
    <w:rsid w:val="00CB0B9F"/>
    <w:rsid w:val="00CC5DDD"/>
    <w:rsid w:val="00CF5BA5"/>
    <w:rsid w:val="00D50809"/>
    <w:rsid w:val="00D64023"/>
    <w:rsid w:val="00D945CD"/>
    <w:rsid w:val="00D965AD"/>
    <w:rsid w:val="00DA7F29"/>
    <w:rsid w:val="00DB74F1"/>
    <w:rsid w:val="00E11A91"/>
    <w:rsid w:val="00E16A98"/>
    <w:rsid w:val="00E27A5A"/>
    <w:rsid w:val="00E33C50"/>
    <w:rsid w:val="00E37DD8"/>
    <w:rsid w:val="00E5738D"/>
    <w:rsid w:val="00E62CDE"/>
    <w:rsid w:val="00E65C1A"/>
    <w:rsid w:val="00E87733"/>
    <w:rsid w:val="00EB6B44"/>
    <w:rsid w:val="00F22424"/>
    <w:rsid w:val="00F30976"/>
    <w:rsid w:val="00F50048"/>
    <w:rsid w:val="00FB578E"/>
    <w:rsid w:val="00FD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800C9"/>
  <w15:chartTrackingRefBased/>
  <w15:docId w15:val="{2DE97326-CBF6-414E-87EB-F3FD6947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Rubrik"/>
    <w:qFormat/>
    <w:rsid w:val="00747AAC"/>
    <w:rPr>
      <w:rFonts w:ascii="Times New Roman" w:hAnsi="Times New Roman"/>
    </w:rPr>
  </w:style>
  <w:style w:type="paragraph" w:styleId="Rubrik1">
    <w:name w:val="heading 1"/>
    <w:basedOn w:val="Normal"/>
    <w:next w:val="Normal"/>
    <w:link w:val="Rubrik1Char"/>
    <w:uiPriority w:val="9"/>
    <w:qFormat/>
    <w:rsid w:val="00C253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C253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CC5DDD"/>
    <w:pPr>
      <w:keepNext/>
      <w:keepLines/>
      <w:spacing w:before="160" w:after="80"/>
      <w:outlineLvl w:val="2"/>
    </w:pPr>
    <w:rPr>
      <w:rFonts w:ascii="Arial" w:eastAsiaTheme="majorEastAsia" w:hAnsi="Arial" w:cstheme="majorBidi"/>
      <w:b/>
      <w:color w:val="000000" w:themeColor="text1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CC5DDD"/>
    <w:pPr>
      <w:keepNext/>
      <w:keepLines/>
      <w:spacing w:before="80" w:after="40"/>
      <w:outlineLvl w:val="3"/>
    </w:pPr>
    <w:rPr>
      <w:rFonts w:ascii="Arial" w:eastAsiaTheme="majorEastAsia" w:hAnsi="Arial" w:cstheme="majorBidi"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C253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C253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C253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C253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C253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253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rsid w:val="00C253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rsid w:val="00CC5DDD"/>
    <w:rPr>
      <w:rFonts w:ascii="Arial" w:eastAsiaTheme="majorEastAsia" w:hAnsi="Arial" w:cstheme="majorBidi"/>
      <w:b/>
      <w:color w:val="000000" w:themeColor="text1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rsid w:val="00CC5DDD"/>
    <w:rPr>
      <w:rFonts w:ascii="Arial" w:eastAsiaTheme="majorEastAsia" w:hAnsi="Arial" w:cstheme="majorBidi"/>
      <w:iCs/>
      <w:color w:val="000000" w:themeColor="text1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C25347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25347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25347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25347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25347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C25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C25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C253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C25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253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C25347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C25347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C25347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C253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C25347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C25347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C25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C25347"/>
  </w:style>
  <w:style w:type="paragraph" w:styleId="Sidfot">
    <w:name w:val="footer"/>
    <w:basedOn w:val="Normal"/>
    <w:link w:val="SidfotChar"/>
    <w:uiPriority w:val="99"/>
    <w:unhideWhenUsed/>
    <w:rsid w:val="00C25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C25347"/>
  </w:style>
  <w:style w:type="character" w:styleId="Hyperlnk">
    <w:name w:val="Hyperlink"/>
    <w:basedOn w:val="Standardstycketeckensnitt"/>
    <w:uiPriority w:val="99"/>
    <w:unhideWhenUsed/>
    <w:rsid w:val="00C25347"/>
    <w:rPr>
      <w:color w:val="467886" w:themeColor="hyperlink"/>
      <w:u w:val="singl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38703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38703F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38703F"/>
    <w:rPr>
      <w:sz w:val="20"/>
      <w:szCs w:val="20"/>
    </w:rPr>
  </w:style>
  <w:style w:type="paragraph" w:customStyle="1" w:styleId="Blodcancerfrbundetbrev">
    <w:name w:val="Blodcancerförbundet brev"/>
    <w:basedOn w:val="Rubrik1"/>
    <w:link w:val="BlodcancerfrbundetbrevChar"/>
    <w:qFormat/>
    <w:rsid w:val="00247F8A"/>
    <w:rPr>
      <w:rFonts w:ascii="Arial" w:hAnsi="Arial" w:cs="Times New Roman"/>
      <w:b/>
      <w:bCs/>
    </w:rPr>
  </w:style>
  <w:style w:type="character" w:customStyle="1" w:styleId="BlodcancerfrbundetbrevChar">
    <w:name w:val="Blodcancerförbundet brev Char"/>
    <w:basedOn w:val="Standardstycketeckensnitt"/>
    <w:link w:val="Blodcancerfrbundetbrev"/>
    <w:rsid w:val="00247F8A"/>
    <w:rPr>
      <w:rFonts w:ascii="Arial" w:eastAsiaTheme="majorEastAsia" w:hAnsi="Arial" w:cs="Times New Roman"/>
      <w:b/>
      <w:bCs/>
      <w:color w:val="0F4761" w:themeColor="accent1" w:themeShade="BF"/>
      <w:sz w:val="40"/>
      <w:szCs w:val="40"/>
    </w:rPr>
  </w:style>
  <w:style w:type="table" w:styleId="Listtabell2dekorfrg1">
    <w:name w:val="List Table 2 Accent 1"/>
    <w:basedOn w:val="Normaltabell"/>
    <w:uiPriority w:val="47"/>
    <w:rsid w:val="00462E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sv-SE"/>
      <w14:ligatures w14:val="none"/>
    </w:r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0245"/>
    <w:rPr>
      <w:color w:val="605E5C"/>
      <w:shd w:val="clear" w:color="auto" w:fill="E1DFDD"/>
    </w:rPr>
  </w:style>
  <w:style w:type="paragraph" w:customStyle="1" w:styleId="Standard">
    <w:name w:val="Standard"/>
    <w:rsid w:val="00F30976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fond@blodcancerforbundet.s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fond@blodcancerforbundet.s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lodcancerforbundet.se" TargetMode="External"/><Relationship Id="rId1" Type="http://schemas.openxmlformats.org/officeDocument/2006/relationships/hyperlink" Target="mailto:info@blodcancerf&#246;rbundet.s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draFagerstr&#246;mAlm\AppData\Local\Microsoft\Olk\Attachments\ooa-05ecb46b-e3ba-4ad3-8930-2006d9174592\c0565988a33895b79a9b76e1605011c531fb689810dfdb423f25cfe5fa3b5978\Brevpapper%20BLCF%202026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AF84121458BB4AB3D89A85B93D3E89" ma:contentTypeVersion="11" ma:contentTypeDescription="Skapa ett nytt dokument." ma:contentTypeScope="" ma:versionID="03b9eb619cecc5eeee80d65455f8f365">
  <xsd:schema xmlns:xsd="http://www.w3.org/2001/XMLSchema" xmlns:xs="http://www.w3.org/2001/XMLSchema" xmlns:p="http://schemas.microsoft.com/office/2006/metadata/properties" xmlns:ns2="94c76887-f3fe-4d4f-8d66-fe7c2fcef8ca" xmlns:ns3="8f3cb0a9-e6c3-4cd9-94fb-22bfa72f0c04" targetNamespace="http://schemas.microsoft.com/office/2006/metadata/properties" ma:root="true" ma:fieldsID="17d716984f684bb8c3d7d5ae39247e1c" ns2:_="" ns3:_="">
    <xsd:import namespace="94c76887-f3fe-4d4f-8d66-fe7c2fcef8ca"/>
    <xsd:import namespace="8f3cb0a9-e6c3-4cd9-94fb-22bfa72f0c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c76887-f3fe-4d4f-8d66-fe7c2fcef8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a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CatchAll" ma:index="15" nillable="true" ma:displayName="Taxonomy Catch All Column" ma:hidden="true" ma:list="{29e149a4-51d8-4d02-9798-4e86d7450fd2}" ma:internalName="TaxCatchAll" ma:showField="CatchAllData" ma:web="94c76887-f3fe-4d4f-8d66-fe7c2fcef8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3cb0a9-e6c3-4cd9-94fb-22bfa72f0c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eringar" ma:readOnly="false" ma:fieldId="{5cf76f15-5ced-4ddc-b409-7134ff3c332f}" ma:taxonomyMulti="true" ma:sspId="485d45b6-12a3-46bd-ab7b-a64bd54279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3cb0a9-e6c3-4cd9-94fb-22bfa72f0c04">
      <Terms xmlns="http://schemas.microsoft.com/office/infopath/2007/PartnerControls"/>
    </lcf76f155ced4ddcb4097134ff3c332f>
    <TaxCatchAll xmlns="94c76887-f3fe-4d4f-8d66-fe7c2fcef8ca" xsi:nil="true"/>
  </documentManagement>
</p:properties>
</file>

<file path=customXml/itemProps1.xml><?xml version="1.0" encoding="utf-8"?>
<ds:datastoreItem xmlns:ds="http://schemas.openxmlformats.org/officeDocument/2006/customXml" ds:itemID="{B788C37D-DDE4-4495-BAC2-1BB5D0848B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c76887-f3fe-4d4f-8d66-fe7c2fcef8ca"/>
    <ds:schemaRef ds:uri="8f3cb0a9-e6c3-4cd9-94fb-22bfa72f0c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9867DB-CED3-4BFF-9F7B-569668897C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EC4112-1889-40E0-B6EF-1EA95B382819}">
  <ds:schemaRefs>
    <ds:schemaRef ds:uri="http://schemas.microsoft.com/office/2006/metadata/properties"/>
    <ds:schemaRef ds:uri="http://schemas.microsoft.com/office/infopath/2007/PartnerControls"/>
    <ds:schemaRef ds:uri="8f3cb0a9-e6c3-4cd9-94fb-22bfa72f0c04"/>
    <ds:schemaRef ds:uri="94c76887-f3fe-4d4f-8d66-fe7c2fcef8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Brevpapper BLCF 2026</Template>
  <TotalTime>101</TotalTime>
  <Pages>1</Pages>
  <Words>392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Blodcancerförbundet</dc:creator>
  <cp:keywords/>
  <dc:description/>
  <cp:lastModifiedBy>Sofia Segergren</cp:lastModifiedBy>
  <cp:revision>12</cp:revision>
  <cp:lastPrinted>2026-06-24T14:53:00Z</cp:lastPrinted>
  <dcterms:created xsi:type="dcterms:W3CDTF">2026-06-24T13:48:00Z</dcterms:created>
  <dcterms:modified xsi:type="dcterms:W3CDTF">2026-06-24T15:58:00Z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0x0101003FAF84121458BB4AB3D89A85B93D3E89</vt:lpwstr>
  </property>
  <property fmtid="{D5CDD505-2E9C-101B-9397-08002B2CF9AE}" pid="3" name="MediaServiceImageTags">
    <vt:lpwstr/>
  </property>
</Properties>
</file>